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E8DA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7FD2CF47" w14:textId="77777777" w:rsidR="00B3448B" w:rsidRPr="00642E12" w:rsidRDefault="00B3448B" w:rsidP="00B3448B"/>
    <w:p w14:paraId="5566E010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691F62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691F62" w:rsidRPr="00691F62">
        <w:rPr>
          <w:rStyle w:val="a9"/>
        </w:rPr>
        <w:t xml:space="preserve">ОБЩЕСТВО С ОГРАНИЧЕННОЙ ОТВЕТСТВЕННОСТЬЮ "СМАРТ СТИЛ"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66AE96A8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14:paraId="24D709D7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52D6AADC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10658F1E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23303988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C1BE2C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23EA504F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68A13D04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0CAEC056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27155CB7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7992982B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07E49299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66D8BD7D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1B0498E3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6F17AFC0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ABE5CC5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73F9F3DD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570D60B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3743466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2AF1EBE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1DF33BF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174FED5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7050D31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67BEBA79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730322AE" w14:textId="77777777" w:rsidTr="004654AF">
        <w:trPr>
          <w:jc w:val="center"/>
        </w:trPr>
        <w:tc>
          <w:tcPr>
            <w:tcW w:w="3518" w:type="dxa"/>
            <w:vAlign w:val="center"/>
          </w:tcPr>
          <w:p w14:paraId="1A6A09A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7100B5DC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434DBE98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1895A8DC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407BB90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6575B806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7021BBC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592CEBCC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2B5EE7B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72EC6C4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262D8A22" w14:textId="77777777" w:rsidTr="004654AF">
        <w:trPr>
          <w:jc w:val="center"/>
        </w:trPr>
        <w:tc>
          <w:tcPr>
            <w:tcW w:w="3518" w:type="dxa"/>
            <w:vAlign w:val="center"/>
          </w:tcPr>
          <w:p w14:paraId="5A565848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3D85B1BA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3118" w:type="dxa"/>
            <w:vAlign w:val="center"/>
          </w:tcPr>
          <w:p w14:paraId="4CFFF1CE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063" w:type="dxa"/>
            <w:vAlign w:val="center"/>
          </w:tcPr>
          <w:p w14:paraId="11EC3F62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F485A62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169" w:type="dxa"/>
            <w:vAlign w:val="center"/>
          </w:tcPr>
          <w:p w14:paraId="05C03BE5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3AC66EF3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14:paraId="699B20F0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F4B8E05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094592B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FB6153B" w14:textId="77777777" w:rsidTr="004654AF">
        <w:trPr>
          <w:jc w:val="center"/>
        </w:trPr>
        <w:tc>
          <w:tcPr>
            <w:tcW w:w="3518" w:type="dxa"/>
            <w:vAlign w:val="center"/>
          </w:tcPr>
          <w:p w14:paraId="3C19071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2731641B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3118" w:type="dxa"/>
            <w:vAlign w:val="center"/>
          </w:tcPr>
          <w:p w14:paraId="2CDA317B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1063" w:type="dxa"/>
            <w:vAlign w:val="center"/>
          </w:tcPr>
          <w:p w14:paraId="49A91513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69A4820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69" w:type="dxa"/>
            <w:vAlign w:val="center"/>
          </w:tcPr>
          <w:p w14:paraId="17CDE5BE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9" w:type="dxa"/>
            <w:vAlign w:val="center"/>
          </w:tcPr>
          <w:p w14:paraId="50F37613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14:paraId="27059EC1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DA82284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640D19B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F2C90E0" w14:textId="77777777" w:rsidTr="004654AF">
        <w:trPr>
          <w:jc w:val="center"/>
        </w:trPr>
        <w:tc>
          <w:tcPr>
            <w:tcW w:w="3518" w:type="dxa"/>
            <w:vAlign w:val="center"/>
          </w:tcPr>
          <w:p w14:paraId="57593DD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15A55C69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118" w:type="dxa"/>
            <w:vAlign w:val="center"/>
          </w:tcPr>
          <w:p w14:paraId="03D6E7B0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63" w:type="dxa"/>
            <w:vAlign w:val="center"/>
          </w:tcPr>
          <w:p w14:paraId="6682FF9C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A94F81C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14:paraId="4FFF2E5A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BA206EB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1F01F24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3E783A4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3B20311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5C835E01" w14:textId="77777777" w:rsidTr="004654AF">
        <w:trPr>
          <w:jc w:val="center"/>
        </w:trPr>
        <w:tc>
          <w:tcPr>
            <w:tcW w:w="3518" w:type="dxa"/>
            <w:vAlign w:val="center"/>
          </w:tcPr>
          <w:p w14:paraId="3BBE91D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18EE460B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801D26A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48F1EBBF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3EDE3EB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84D6691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C64AB5C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D0EA45E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5C4699D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B14801A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6346372" w14:textId="77777777" w:rsidTr="004654AF">
        <w:trPr>
          <w:jc w:val="center"/>
        </w:trPr>
        <w:tc>
          <w:tcPr>
            <w:tcW w:w="3518" w:type="dxa"/>
            <w:vAlign w:val="center"/>
          </w:tcPr>
          <w:p w14:paraId="36BA303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1FD9993C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79D85D0C" w14:textId="77777777" w:rsidR="00AF1EDF" w:rsidRPr="00F06873" w:rsidRDefault="00691F6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14:paraId="7C7695C8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C5D26BE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CA4486D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57B4BBF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7615C988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CE15CDE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CB4913C" w14:textId="77777777" w:rsidR="00AF1EDF" w:rsidRPr="00F06873" w:rsidRDefault="00691F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42D7CC2E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6BC0CA4A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14:paraId="0788156F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5E1D60F5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281D7C62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0E398C3A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50C551A1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CD96F0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7C85E5D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7D04C9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D16252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59B1D48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ABF392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4FFAF5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3FF72660" w14:textId="77777777"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14:paraId="7961FAFC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0AAAEDAA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5A6C37EC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4AA362D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0ECFCDF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6EADA40B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67B1A3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BA91F6D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7227469A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7CC700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8F21CDA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B49910A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04E0F2B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DA892B4" w14:textId="77777777"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710D211" w14:textId="77777777"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B57B3C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2E9814A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1B5D628D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689A75D0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8A6AE6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D7DEA07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288005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16829FF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2C3F98B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1ED2004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461A1A47" w14:textId="77777777" w:rsidTr="004654AF">
        <w:tc>
          <w:tcPr>
            <w:tcW w:w="959" w:type="dxa"/>
            <w:shd w:val="clear" w:color="auto" w:fill="auto"/>
            <w:vAlign w:val="center"/>
          </w:tcPr>
          <w:p w14:paraId="3EE68929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2D28CE3A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7C42D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1DF02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93CAA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D286D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8BD0F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DC125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B7294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86F8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C426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AB21A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37207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E6624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553C3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EF3346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2E8FB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4C24C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2C33E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CFC23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5A92A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B8958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DA18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3B96E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691F62" w:rsidRPr="00F06873" w14:paraId="7D678328" w14:textId="77777777" w:rsidTr="004654AF">
        <w:tc>
          <w:tcPr>
            <w:tcW w:w="959" w:type="dxa"/>
            <w:shd w:val="clear" w:color="auto" w:fill="auto"/>
            <w:vAlign w:val="center"/>
          </w:tcPr>
          <w:p w14:paraId="726EEC42" w14:textId="77777777" w:rsidR="00691F62" w:rsidRPr="00F06873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46A9158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Административно-управленческое подразделение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56B011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AD4083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90AE3D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795366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811F7B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A1B11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12849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74425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209ACD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1DF9CF7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9583A7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E861EE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01AD26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55C3B7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60E6C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680FA90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19439A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4323E5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C4BD77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A55DB1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081282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CBB02CF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09351AEF" w14:textId="77777777" w:rsidTr="004654AF">
        <w:tc>
          <w:tcPr>
            <w:tcW w:w="959" w:type="dxa"/>
            <w:shd w:val="clear" w:color="auto" w:fill="auto"/>
            <w:vAlign w:val="center"/>
          </w:tcPr>
          <w:p w14:paraId="071F8C12" w14:textId="77777777" w:rsidR="00691F62" w:rsidRPr="00F06873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04D4FC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FB4D55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D271E6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684AFE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119BDC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95197F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FFD70E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A1D96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7DD3BE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30E81B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45239B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73DC4F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D784DC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10D4AC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BBA1C7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3A1A39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0CC8C3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EA254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2640EA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52706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06FF1A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754DE7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23A7F5F" w14:textId="77777777" w:rsidR="00691F62" w:rsidRPr="00F06873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22BD60A" w14:textId="77777777" w:rsidTr="004654AF">
        <w:tc>
          <w:tcPr>
            <w:tcW w:w="959" w:type="dxa"/>
            <w:shd w:val="clear" w:color="auto" w:fill="auto"/>
            <w:vAlign w:val="center"/>
          </w:tcPr>
          <w:p w14:paraId="5556F7D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47016E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2C78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05C75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BE094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7803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2469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E033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36E6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3566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A88B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0C820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E5F1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7D37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CDDA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C3B24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83C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5A46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51306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B3E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5025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ABEF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1481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C463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ABB194E" w14:textId="77777777" w:rsidTr="004654AF">
        <w:tc>
          <w:tcPr>
            <w:tcW w:w="959" w:type="dxa"/>
            <w:shd w:val="clear" w:color="auto" w:fill="auto"/>
            <w:vAlign w:val="center"/>
          </w:tcPr>
          <w:p w14:paraId="56BF11D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B1CB853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развитию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D84A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9EB9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4ECE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56C5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EFF7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0576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ACD2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171B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7E76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A3EB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91B3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9C75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5185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F7B74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2FC1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1DB51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997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0349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29B1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9481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423D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4F6A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0ADD044" w14:textId="77777777" w:rsidTr="004654AF">
        <w:tc>
          <w:tcPr>
            <w:tcW w:w="959" w:type="dxa"/>
            <w:shd w:val="clear" w:color="auto" w:fill="auto"/>
            <w:vAlign w:val="center"/>
          </w:tcPr>
          <w:p w14:paraId="66C6853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F2BFC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B3A2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5C19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4447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81F0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E26E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AA67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5941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3969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86DF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275D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CDD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C8C2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E1D6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2DC4F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0A7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4963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6D9CC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24F8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5D4D4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6A07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B1F6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3E4A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F913C6F" w14:textId="77777777" w:rsidTr="004654AF">
        <w:tc>
          <w:tcPr>
            <w:tcW w:w="959" w:type="dxa"/>
            <w:shd w:val="clear" w:color="auto" w:fill="auto"/>
            <w:vAlign w:val="center"/>
          </w:tcPr>
          <w:p w14:paraId="171B8E1B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7276DA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A5D9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88D6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9FBF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92B93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D876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3A9E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E23B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0DBB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E3E7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418F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357E0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3026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35C4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CF6D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AE0E5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69BA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16E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6129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75C6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402E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3729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12F53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E3F632B" w14:textId="77777777" w:rsidTr="004654AF">
        <w:tc>
          <w:tcPr>
            <w:tcW w:w="959" w:type="dxa"/>
            <w:shd w:val="clear" w:color="auto" w:fill="auto"/>
            <w:vAlign w:val="center"/>
          </w:tcPr>
          <w:p w14:paraId="01C86910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0732C4F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778D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7FE8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FC51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C446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C52A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BEC13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A7FA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935EB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9EA5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451F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DB2C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570D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AE21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F5271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E5EE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FA2F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F3E3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7033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66A0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293A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B909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EBF5C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39DB31BF" w14:textId="77777777" w:rsidTr="004654AF">
        <w:tc>
          <w:tcPr>
            <w:tcW w:w="959" w:type="dxa"/>
            <w:shd w:val="clear" w:color="auto" w:fill="auto"/>
            <w:vAlign w:val="center"/>
          </w:tcPr>
          <w:p w14:paraId="30CC2D2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EE1F4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3260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AFBE5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251E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05F6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C748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2532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E85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20AF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03A2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7F1B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47B9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943F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571E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82B8EE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1660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6ECF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0DC0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910F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FA53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5820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F229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039F0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70502A3" w14:textId="77777777" w:rsidTr="004654AF">
        <w:tc>
          <w:tcPr>
            <w:tcW w:w="959" w:type="dxa"/>
            <w:shd w:val="clear" w:color="auto" w:fill="auto"/>
            <w:vAlign w:val="center"/>
          </w:tcPr>
          <w:p w14:paraId="29103AD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AE0466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EBA3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DA4B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A1F9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FA40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953C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4401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EFB0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5466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BFA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CA45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D1AD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EF9F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D44B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E6EEC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6DD9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3B85F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900E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92E5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8580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A932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0B31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8742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1E533E7F" w14:textId="77777777" w:rsidTr="004654AF">
        <w:tc>
          <w:tcPr>
            <w:tcW w:w="959" w:type="dxa"/>
            <w:shd w:val="clear" w:color="auto" w:fill="auto"/>
            <w:vAlign w:val="center"/>
          </w:tcPr>
          <w:p w14:paraId="4643174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6E2015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5A90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623D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CEA9C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54B6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D8DA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3E83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57AF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F6A49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1606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0674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9E0B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1B02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2CC6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7D4D1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6FC90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7FE3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566D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AB39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E7A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3017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F26B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10C42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8B4A7DE" w14:textId="77777777" w:rsidTr="004654AF">
        <w:tc>
          <w:tcPr>
            <w:tcW w:w="959" w:type="dxa"/>
            <w:shd w:val="clear" w:color="auto" w:fill="auto"/>
            <w:vAlign w:val="center"/>
          </w:tcPr>
          <w:p w14:paraId="7A913D90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 (7)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0F3BCB1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9AA40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9440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839C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28E2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8558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94D2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50C1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0F9C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E98F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2681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54F2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D565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90EA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484C6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BFEA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A54C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8552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C664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098C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652D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99AF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E58F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80D6D8A" w14:textId="77777777" w:rsidTr="004654AF">
        <w:tc>
          <w:tcPr>
            <w:tcW w:w="959" w:type="dxa"/>
            <w:shd w:val="clear" w:color="auto" w:fill="auto"/>
            <w:vAlign w:val="center"/>
          </w:tcPr>
          <w:p w14:paraId="2598DCE5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45F1095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Конструкторский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0C2A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CEF7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FBFD6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34DA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AA17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4E8A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3549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C4010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CF62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F101B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FF33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7968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B7DF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8FFE14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721E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3F61BE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9A2D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DD43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6BFB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AF5E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D1A7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C02F2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259783A7" w14:textId="77777777" w:rsidTr="004654AF">
        <w:tc>
          <w:tcPr>
            <w:tcW w:w="959" w:type="dxa"/>
            <w:shd w:val="clear" w:color="auto" w:fill="auto"/>
            <w:vAlign w:val="center"/>
          </w:tcPr>
          <w:p w14:paraId="7630082B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BB64CF0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конструкторского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B25B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7295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D35BB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7325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79F4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B166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AA3A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8391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80DC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9EB4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8498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195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682A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53429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1F5C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72DB6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CEB2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A3D3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532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9406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C0AD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D76D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727B80D" w14:textId="77777777" w:rsidTr="004654AF">
        <w:tc>
          <w:tcPr>
            <w:tcW w:w="959" w:type="dxa"/>
            <w:shd w:val="clear" w:color="auto" w:fill="auto"/>
            <w:vAlign w:val="center"/>
          </w:tcPr>
          <w:p w14:paraId="40A2768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AA299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09FB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FD0E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223E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B2AA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4C51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E624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20924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990B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5E1F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F60E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9826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1C78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790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56C57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6480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9009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B9D0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784F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9FBF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71EC4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3533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1C27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B349F68" w14:textId="77777777" w:rsidTr="004654AF">
        <w:tc>
          <w:tcPr>
            <w:tcW w:w="959" w:type="dxa"/>
            <w:shd w:val="clear" w:color="auto" w:fill="auto"/>
            <w:vAlign w:val="center"/>
          </w:tcPr>
          <w:p w14:paraId="79CCAFA6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7B66D8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2549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9110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25EE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415C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94DF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5E9B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861D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21BF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B0BA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EBE8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2CE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2A28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73A6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FC9B9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E51A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82D2B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F7DD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F778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E0D7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8D8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0DB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7657B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E07059B" w14:textId="77777777" w:rsidTr="004654AF">
        <w:tc>
          <w:tcPr>
            <w:tcW w:w="959" w:type="dxa"/>
            <w:shd w:val="clear" w:color="auto" w:fill="auto"/>
            <w:vAlign w:val="center"/>
          </w:tcPr>
          <w:p w14:paraId="3CD43BF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10А (10)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50E1F4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D263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2E9A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D8C4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FF21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B066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6B25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78CE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978E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4830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8BAE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AD84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C5A96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00552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FD025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3848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49B1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36D6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D00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6335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F6B1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FABE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263E9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35AD06A" w14:textId="77777777" w:rsidTr="004654AF">
        <w:tc>
          <w:tcPr>
            <w:tcW w:w="959" w:type="dxa"/>
            <w:shd w:val="clear" w:color="auto" w:fill="auto"/>
            <w:vAlign w:val="center"/>
          </w:tcPr>
          <w:p w14:paraId="2E6EDAA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DC7469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проектно-сметной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EB9D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F389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DCC4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7BD4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8783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CDF9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EF88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55B5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2D59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D1B1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3C0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69E1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0A02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D0E92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1B47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98E1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1C6E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BA12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B48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BB90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A08F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0ACE1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349F2F2" w14:textId="77777777" w:rsidTr="004654AF">
        <w:tc>
          <w:tcPr>
            <w:tcW w:w="959" w:type="dxa"/>
            <w:shd w:val="clear" w:color="auto" w:fill="auto"/>
            <w:vAlign w:val="center"/>
          </w:tcPr>
          <w:p w14:paraId="6DFA442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516721A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персонала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241D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95FB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CF29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65D2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54D3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4189F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57C8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0B711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1D16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F3D4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1CF9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A93B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4DC6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0C391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B2E1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E7376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A31D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B839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8557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6D471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4D18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DB928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1457E7BB" w14:textId="77777777" w:rsidTr="004654AF">
        <w:tc>
          <w:tcPr>
            <w:tcW w:w="959" w:type="dxa"/>
            <w:shd w:val="clear" w:color="auto" w:fill="auto"/>
            <w:vAlign w:val="center"/>
          </w:tcPr>
          <w:p w14:paraId="56FA03A2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06A2FE6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BC60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CBEF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A504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BC7E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5A51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F938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F81D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A0C7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1C8C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4FDC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D153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89BF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7E1F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58A98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02EF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A0C2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5117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0967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C489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D2BA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07D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92AA7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100F79FD" w14:textId="77777777" w:rsidTr="004654AF">
        <w:tc>
          <w:tcPr>
            <w:tcW w:w="959" w:type="dxa"/>
            <w:shd w:val="clear" w:color="auto" w:fill="auto"/>
            <w:vAlign w:val="center"/>
          </w:tcPr>
          <w:p w14:paraId="0B61BF6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F7F342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3C10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6342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00A4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AA5C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AC9E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3A3D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4FE9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C47F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4F6EF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6195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B64A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5EC5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C4DA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503B4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33F2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F861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315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11EB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890A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5C25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C51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C6314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0C9149A" w14:textId="77777777" w:rsidTr="004654AF">
        <w:tc>
          <w:tcPr>
            <w:tcW w:w="959" w:type="dxa"/>
            <w:shd w:val="clear" w:color="auto" w:fill="auto"/>
            <w:vAlign w:val="center"/>
          </w:tcPr>
          <w:p w14:paraId="3CC79D7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0F11E7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2BCB6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27CD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0529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07DC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AEDA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0BB5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3136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0ECD6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9C3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F83E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8714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3BC1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7B95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3236A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C04F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B6ED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F33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E8A9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BB04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A48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796F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6B9CB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F4ACEFF" w14:textId="77777777" w:rsidTr="004654AF">
        <w:tc>
          <w:tcPr>
            <w:tcW w:w="959" w:type="dxa"/>
            <w:shd w:val="clear" w:color="auto" w:fill="auto"/>
            <w:vAlign w:val="center"/>
          </w:tcPr>
          <w:p w14:paraId="1D285215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EE1A5F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обучению и эффективности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A84F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0143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976A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EA4C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8FB7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7D6B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9B8E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C11C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72C4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F558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B20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317E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D236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A7C10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85AD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6653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8EA5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080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3664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3329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A9C44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4DB61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256E888" w14:textId="77777777" w:rsidTr="004654AF">
        <w:tc>
          <w:tcPr>
            <w:tcW w:w="959" w:type="dxa"/>
            <w:shd w:val="clear" w:color="auto" w:fill="auto"/>
            <w:vAlign w:val="center"/>
          </w:tcPr>
          <w:p w14:paraId="53F3ED4B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FE33C39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Офис-менеджер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8A38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AE8E6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9B1C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AFB4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A9F83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A433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5556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EDFD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2904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920C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FB9E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F609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E6D9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3C9E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8FCE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F96D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EB15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850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EF0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5FB3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80A8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C143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670E2A5" w14:textId="77777777" w:rsidTr="004654AF">
        <w:tc>
          <w:tcPr>
            <w:tcW w:w="959" w:type="dxa"/>
            <w:shd w:val="clear" w:color="auto" w:fill="auto"/>
            <w:vAlign w:val="center"/>
          </w:tcPr>
          <w:p w14:paraId="1B238DA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DFE679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D89B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C490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D5BE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F70E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ED5ED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5D46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753C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AFD8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124C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FFFB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60A2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579C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1E36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112B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BD93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D462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C7FD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5C4D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23D3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799D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9565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74EB3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24771E2" w14:textId="77777777" w:rsidTr="004654AF">
        <w:tc>
          <w:tcPr>
            <w:tcW w:w="959" w:type="dxa"/>
            <w:shd w:val="clear" w:color="auto" w:fill="auto"/>
            <w:vAlign w:val="center"/>
          </w:tcPr>
          <w:p w14:paraId="33B38DD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A561A6D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маркетинга и продвижения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4071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4E6A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4A43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A1761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F1BE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3865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9D69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DEAC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984D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D878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844D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AB2D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5FCDB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08F7E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F3EF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84371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642A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CA2A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DF77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E85E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8440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5B6D6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3EE1662B" w14:textId="77777777" w:rsidTr="004654AF">
        <w:tc>
          <w:tcPr>
            <w:tcW w:w="959" w:type="dxa"/>
            <w:shd w:val="clear" w:color="auto" w:fill="auto"/>
            <w:vAlign w:val="center"/>
          </w:tcPr>
          <w:p w14:paraId="79E8A9E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DCA71E8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маркетинга и продвижения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80C8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9E23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B3A4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A7A4F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7143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3AF5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DDEE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01AB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28E4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C6E4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2870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64BF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181CF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81C00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387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BB90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92A2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6C6B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520A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6FD4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3A19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CE8ED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D35DBAB" w14:textId="77777777" w:rsidTr="004654AF">
        <w:tc>
          <w:tcPr>
            <w:tcW w:w="959" w:type="dxa"/>
            <w:shd w:val="clear" w:color="auto" w:fill="auto"/>
            <w:vAlign w:val="center"/>
          </w:tcPr>
          <w:p w14:paraId="68195DF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0364DC8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52B9F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B4F7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7774C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B21D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27AE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4C75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4373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DB2FF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0FBA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1719C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8743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3CBC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2527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3795B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C4BE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3D53F2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E3CE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6B36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16A5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D88A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4DD5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A0001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7DFD1030" w14:textId="77777777" w:rsidTr="004654AF">
        <w:tc>
          <w:tcPr>
            <w:tcW w:w="959" w:type="dxa"/>
            <w:shd w:val="clear" w:color="auto" w:fill="auto"/>
            <w:vAlign w:val="center"/>
          </w:tcPr>
          <w:p w14:paraId="5638F79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7EB50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F43D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E3E9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7C6BE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4546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ACBB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9F95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3FC9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211D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6413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3AB9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FA9B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3B9D6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1219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56A81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F8D4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FBB5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7626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B6EA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42C20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1B30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91A6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166A6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07270CA" w14:textId="77777777" w:rsidTr="004654AF">
        <w:tc>
          <w:tcPr>
            <w:tcW w:w="959" w:type="dxa"/>
            <w:shd w:val="clear" w:color="auto" w:fill="auto"/>
            <w:vAlign w:val="center"/>
          </w:tcPr>
          <w:p w14:paraId="7062FDA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 (19)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0AA6942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94BE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537C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E415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130E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2906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E1E2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B093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0A0E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ED04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DB3C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9D4D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B4AB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2DF8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3A094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7500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8EC9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C521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B025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9E44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B7DD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C733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11F1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1646FE1" w14:textId="77777777" w:rsidTr="004654AF">
        <w:tc>
          <w:tcPr>
            <w:tcW w:w="959" w:type="dxa"/>
            <w:shd w:val="clear" w:color="auto" w:fill="auto"/>
            <w:vAlign w:val="center"/>
          </w:tcPr>
          <w:p w14:paraId="315DCC8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67C1408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1971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688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4F01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5AA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58DF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814A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0921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583A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C5F6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9A38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6C82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DA62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0A2F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D952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3515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7D14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820A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CC24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6F4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091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C6F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D20E0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3BDCD93" w14:textId="77777777" w:rsidTr="004654AF">
        <w:tc>
          <w:tcPr>
            <w:tcW w:w="959" w:type="dxa"/>
            <w:shd w:val="clear" w:color="auto" w:fill="auto"/>
            <w:vAlign w:val="center"/>
          </w:tcPr>
          <w:p w14:paraId="0524CB08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F8D9F89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2E47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878B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0094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4476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7494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7C40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B12D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1A23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DADA1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ED6D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90F2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B5B86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7035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C3AF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47C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8858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C500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B40A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0D51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E53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E8A2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A136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1852EA9" w14:textId="77777777" w:rsidTr="004654AF">
        <w:tc>
          <w:tcPr>
            <w:tcW w:w="959" w:type="dxa"/>
            <w:shd w:val="clear" w:color="auto" w:fill="auto"/>
            <w:vAlign w:val="center"/>
          </w:tcPr>
          <w:p w14:paraId="23843CD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 (21)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2000E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CF08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829F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2724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B695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81FB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A9AC6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46C8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8A7A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9360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E53A2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F517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8CC2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11E2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3901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ECA4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7582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878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9802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3E8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596A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5314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040D0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76BC02F" w14:textId="77777777" w:rsidTr="004654AF">
        <w:tc>
          <w:tcPr>
            <w:tcW w:w="959" w:type="dxa"/>
            <w:shd w:val="clear" w:color="auto" w:fill="auto"/>
            <w:vAlign w:val="center"/>
          </w:tcPr>
          <w:p w14:paraId="5D5BE4CE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965A3C1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системного администрирования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47F2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3620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77A16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78E0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94CBC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E290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1C1F3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898F8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77AE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7202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9C901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F5551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2F4B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C6FA81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9159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D13D1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59D9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F6E9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6CFC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25A3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0FA9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ADAD0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2C6F8B8B" w14:textId="77777777" w:rsidTr="004654AF">
        <w:tc>
          <w:tcPr>
            <w:tcW w:w="959" w:type="dxa"/>
            <w:shd w:val="clear" w:color="auto" w:fill="auto"/>
            <w:vAlign w:val="center"/>
          </w:tcPr>
          <w:p w14:paraId="5BB8BFE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9A6481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системного администрирования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29B3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CE0D2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DBF4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428F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997A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0516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4D12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D756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0E37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61C16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44D5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BF3D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A76B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9E483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8ADB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1592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ABCA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3BE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39C56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580C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6D6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D195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E4E40D8" w14:textId="77777777" w:rsidTr="004654AF">
        <w:tc>
          <w:tcPr>
            <w:tcW w:w="959" w:type="dxa"/>
            <w:shd w:val="clear" w:color="auto" w:fill="auto"/>
            <w:vAlign w:val="center"/>
          </w:tcPr>
          <w:p w14:paraId="4E490CD1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37D860A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8C1E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8856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62CD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7CA8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4E92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5B46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BC23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9C4B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FEF0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62DE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FCF3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0E2D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06D6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E671C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B71F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04DDD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416D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1035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D706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24360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3A8C3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C218D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4DD91366" w14:textId="77777777" w:rsidTr="004654AF">
        <w:tc>
          <w:tcPr>
            <w:tcW w:w="959" w:type="dxa"/>
            <w:shd w:val="clear" w:color="auto" w:fill="auto"/>
            <w:vAlign w:val="center"/>
          </w:tcPr>
          <w:p w14:paraId="5B1A7B7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1FEFAF1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EDB5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5175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1BA5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B054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9B7E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4ECB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E7C9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2E87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063A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FEFB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F3A3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C8F9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2312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C92FF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6E3F9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894A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F582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A06B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9A6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901B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941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B20E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93E9B0A" w14:textId="77777777" w:rsidTr="004654AF">
        <w:tc>
          <w:tcPr>
            <w:tcW w:w="959" w:type="dxa"/>
            <w:shd w:val="clear" w:color="auto" w:fill="auto"/>
            <w:vAlign w:val="center"/>
          </w:tcPr>
          <w:p w14:paraId="1BCA16B5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2D5F1C0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Снабженец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A81D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92E7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D161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9FFB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6D6A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892A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1EB4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0DB6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2A2C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0601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7C1D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8759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79FB6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BAF42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DF0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62DB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9BC7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43256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E5D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6407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7198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F49D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4437A3F" w14:textId="77777777" w:rsidTr="004654AF">
        <w:tc>
          <w:tcPr>
            <w:tcW w:w="959" w:type="dxa"/>
            <w:shd w:val="clear" w:color="auto" w:fill="auto"/>
            <w:vAlign w:val="center"/>
          </w:tcPr>
          <w:p w14:paraId="21CECAB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543A088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технического контроля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7230E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DCB3A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89500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3239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CBD2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5D08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100A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6175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D33A4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36F7A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AFF0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AAA0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D5FF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EC224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01E6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8F3D6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7F64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2FBD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93BC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B80A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847C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BB75B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5E1234F4" w14:textId="77777777" w:rsidTr="004654AF">
        <w:tc>
          <w:tcPr>
            <w:tcW w:w="959" w:type="dxa"/>
            <w:shd w:val="clear" w:color="auto" w:fill="auto"/>
            <w:vAlign w:val="center"/>
          </w:tcPr>
          <w:p w14:paraId="6BB58A71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E8CFCC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качества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CAFF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C1E9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27A6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2940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8FD3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A7C3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096D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C547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4A776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D383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68EA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09FBC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0D3E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D316C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B41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6B11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7DA3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9A7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AD1C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1DB5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D609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23FA1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8B8AC85" w14:textId="77777777" w:rsidTr="004654AF">
        <w:tc>
          <w:tcPr>
            <w:tcW w:w="959" w:type="dxa"/>
            <w:shd w:val="clear" w:color="auto" w:fill="auto"/>
            <w:vAlign w:val="center"/>
          </w:tcPr>
          <w:p w14:paraId="7B866E8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 (25)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F4BF601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 качества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297C0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87CF2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2368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5BCD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DC483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CB37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147B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DA8B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1BD3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90FF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9677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66320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99ABC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A604E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0E5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32BA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1FD7E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BA5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F9B3E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77CE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3080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ACF2B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773C9E6" w14:textId="77777777" w:rsidTr="004654AF">
        <w:tc>
          <w:tcPr>
            <w:tcW w:w="959" w:type="dxa"/>
            <w:shd w:val="clear" w:color="auto" w:fill="auto"/>
            <w:vAlign w:val="center"/>
          </w:tcPr>
          <w:p w14:paraId="5FBF73A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EC4F249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Отдел технической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FB6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65DA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88BB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90D7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B9BE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DC6E4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88001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1CDEA5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A331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B90E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62F7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3C080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1217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02C5D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1B1DF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85A60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27C0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0998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2B4A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E442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E93A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D711D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4C5A1100" w14:textId="77777777" w:rsidTr="004654AF">
        <w:tc>
          <w:tcPr>
            <w:tcW w:w="959" w:type="dxa"/>
            <w:shd w:val="clear" w:color="auto" w:fill="auto"/>
            <w:vAlign w:val="center"/>
          </w:tcPr>
          <w:p w14:paraId="0015380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91406B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536D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9AFF1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38EA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7C8B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008E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65F9F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3456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F2B2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B932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C2F5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416C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F2A9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5E45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D9D5F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58F7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252F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3AF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B813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D5E3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FC1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36A6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AF97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F53DBEB" w14:textId="77777777" w:rsidTr="004654AF">
        <w:tc>
          <w:tcPr>
            <w:tcW w:w="959" w:type="dxa"/>
            <w:shd w:val="clear" w:color="auto" w:fill="auto"/>
            <w:vAlign w:val="center"/>
          </w:tcPr>
          <w:p w14:paraId="364B085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8BB530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B2EC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2799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4918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3CD2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53B6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8E6F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66B0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90ED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E838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DDE5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C49D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D8E0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3AC6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DE49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AB6A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17AD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5E83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E9E2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B5B5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0FA53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425A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A7A4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92C92E4" w14:textId="77777777" w:rsidTr="004654AF">
        <w:tc>
          <w:tcPr>
            <w:tcW w:w="959" w:type="dxa"/>
            <w:shd w:val="clear" w:color="auto" w:fill="auto"/>
            <w:vAlign w:val="center"/>
          </w:tcPr>
          <w:p w14:paraId="4F28D5E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CA40C8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производственных и </w:t>
            </w:r>
            <w:r>
              <w:rPr>
                <w:sz w:val="18"/>
                <w:szCs w:val="18"/>
              </w:rPr>
              <w:lastRenderedPageBreak/>
              <w:t>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82C8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612E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35C8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4D06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04A6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71B6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7460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B2EA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DAE9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34D6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0E7C6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C73D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9DBF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3B809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5820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E44C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5DA7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60E6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938A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266E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738B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AAC25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29138CB" w14:textId="77777777" w:rsidTr="004654AF">
        <w:tc>
          <w:tcPr>
            <w:tcW w:w="959" w:type="dxa"/>
            <w:shd w:val="clear" w:color="auto" w:fill="auto"/>
            <w:vAlign w:val="center"/>
          </w:tcPr>
          <w:p w14:paraId="4E0C02E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DD83C19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865F4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02ED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4F00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CE15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088E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5719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7A57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867F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D273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B524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4477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ADD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030E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24B0E4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709E3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72F3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F2A7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20C9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F9F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1556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A2FB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F9B44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9358AEA" w14:textId="77777777" w:rsidTr="004654AF">
        <w:tc>
          <w:tcPr>
            <w:tcW w:w="959" w:type="dxa"/>
            <w:shd w:val="clear" w:color="auto" w:fill="auto"/>
            <w:vAlign w:val="center"/>
          </w:tcPr>
          <w:p w14:paraId="783CB44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4BDD4DFA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Склад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055A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714C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9DA2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77D81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E692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7E5E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70868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8A816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6770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4B02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AD9B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94223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698B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410D17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565D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23D80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7EB1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35F47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53C3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874D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A84B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56E08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1559700C" w14:textId="77777777" w:rsidTr="004654AF">
        <w:tc>
          <w:tcPr>
            <w:tcW w:w="959" w:type="dxa"/>
            <w:shd w:val="clear" w:color="auto" w:fill="auto"/>
            <w:vAlign w:val="center"/>
          </w:tcPr>
          <w:p w14:paraId="461F259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F147D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погрузчика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5D58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0C66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CEBA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DA751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CB2C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6E84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E67A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F1EA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B9C5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EC3A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9582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B0EB2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3AA8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55126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40AE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83099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14DE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C52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D848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74A2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89B4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EDDD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DF11544" w14:textId="77777777" w:rsidTr="004654AF">
        <w:tc>
          <w:tcPr>
            <w:tcW w:w="959" w:type="dxa"/>
            <w:shd w:val="clear" w:color="auto" w:fill="auto"/>
            <w:vAlign w:val="center"/>
          </w:tcPr>
          <w:p w14:paraId="232C3F92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8F9B41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43F6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6525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5A01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02B2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8184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FD5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322E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2D3C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69BB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5759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1936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42B8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BD0B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378B2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6B35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0147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0DAC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AA50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CE8D1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7A1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C390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8AE7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F517BCB" w14:textId="77777777" w:rsidTr="004654AF">
        <w:tc>
          <w:tcPr>
            <w:tcW w:w="959" w:type="dxa"/>
            <w:shd w:val="clear" w:color="auto" w:fill="auto"/>
            <w:vAlign w:val="center"/>
          </w:tcPr>
          <w:p w14:paraId="14C9B031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878FD27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Операционист склада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9481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2E99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D271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4DCC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B024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76D5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EFCD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AD58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1D0B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529E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8874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E98A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72EE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3924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345B5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A055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045F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D5BF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19F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623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39604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F2F29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8393369" w14:textId="77777777" w:rsidTr="004654AF">
        <w:tc>
          <w:tcPr>
            <w:tcW w:w="959" w:type="dxa"/>
            <w:shd w:val="clear" w:color="auto" w:fill="auto"/>
            <w:vAlign w:val="center"/>
          </w:tcPr>
          <w:p w14:paraId="0406F36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9B3F23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Комплектовщик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60B66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422F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1CE1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FA5D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CC8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01B8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20D5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AB46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BF3C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789B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EDB0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963D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CD08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DE71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63B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0481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E1FC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A3B9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0292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F1B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CA2B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FEE68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23867F6" w14:textId="77777777" w:rsidTr="004654AF">
        <w:tc>
          <w:tcPr>
            <w:tcW w:w="959" w:type="dxa"/>
            <w:shd w:val="clear" w:color="auto" w:fill="auto"/>
            <w:vAlign w:val="center"/>
          </w:tcPr>
          <w:p w14:paraId="3576103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D5A1735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Транспортный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3909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276A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21C57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5D6C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0D02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297D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B305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E412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AC1A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69218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B8DF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5228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F41E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A5478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A7EAE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EBAB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2822E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CF45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A123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E0E7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1278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B9FF2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418006A1" w14:textId="77777777" w:rsidTr="004654AF">
        <w:tc>
          <w:tcPr>
            <w:tcW w:w="959" w:type="dxa"/>
            <w:shd w:val="clear" w:color="auto" w:fill="auto"/>
            <w:vAlign w:val="center"/>
          </w:tcPr>
          <w:p w14:paraId="28F922B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8B63C0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Водитель-экспедитор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296E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8980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0272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F177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7ECC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832C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5064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37EF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D8CD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596D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B792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831C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F53E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6377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F986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DBA8D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D2C84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5949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5F85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9D7C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B9DD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7430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D9BDA59" w14:textId="77777777" w:rsidTr="004654AF">
        <w:tc>
          <w:tcPr>
            <w:tcW w:w="959" w:type="dxa"/>
            <w:shd w:val="clear" w:color="auto" w:fill="auto"/>
            <w:vAlign w:val="center"/>
          </w:tcPr>
          <w:p w14:paraId="678B1B2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 (34)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E9D06F3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Водитель-экспедитор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206E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2B81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15F6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97FB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90FD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4BEF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3855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23296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F7A3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3C5B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98C3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90A4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0183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F2F05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E451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0445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ED99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38DE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BE42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0457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AEFC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A1EE0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4788EA5" w14:textId="77777777" w:rsidTr="004654AF">
        <w:tc>
          <w:tcPr>
            <w:tcW w:w="959" w:type="dxa"/>
            <w:shd w:val="clear" w:color="auto" w:fill="auto"/>
            <w:vAlign w:val="center"/>
          </w:tcPr>
          <w:p w14:paraId="0F14771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F28FFB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E744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41C2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DB80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EFD87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4FA7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DE2B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2BEC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0C05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4EB5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9582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CBD9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710B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E4A3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568E0D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792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0BD0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256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CFD5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501D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8F51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5E1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718FB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8412FCE" w14:textId="77777777" w:rsidTr="004654AF">
        <w:tc>
          <w:tcPr>
            <w:tcW w:w="959" w:type="dxa"/>
            <w:shd w:val="clear" w:color="auto" w:fill="auto"/>
            <w:vAlign w:val="center"/>
          </w:tcPr>
          <w:p w14:paraId="0005320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25CE11A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Юридический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3482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8DD0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8B35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95C8A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83F23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93C23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32A4C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C784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2F52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83F9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D0DAC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09C97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7B7B1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62EE2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AE4F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D3AC1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2D95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BC27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493A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5FF43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282C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A4230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3EF6D056" w14:textId="77777777" w:rsidTr="004654AF">
        <w:tc>
          <w:tcPr>
            <w:tcW w:w="959" w:type="dxa"/>
            <w:shd w:val="clear" w:color="auto" w:fill="auto"/>
            <w:vAlign w:val="center"/>
          </w:tcPr>
          <w:p w14:paraId="27D3F30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1E99A1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F8594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86D8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29DE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52A5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B3F7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1C36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60EF7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CF18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F4341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044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D4C2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4034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38D8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D78F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A927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537E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2883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AB3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F95F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E19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896E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16230C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B830AD1" w14:textId="77777777" w:rsidTr="004654AF">
        <w:tc>
          <w:tcPr>
            <w:tcW w:w="959" w:type="dxa"/>
            <w:shd w:val="clear" w:color="auto" w:fill="auto"/>
            <w:vAlign w:val="center"/>
          </w:tcPr>
          <w:p w14:paraId="1DA33EF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AB4889E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Производство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E9CF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DA3E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DAB86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529B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1282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1BFD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DC34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DC46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8E5A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425E8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5A4D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5BAE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5246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368D5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D19B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F3DFD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3F99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EF2F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0B1B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1C9A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6109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FADD9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619A9C76" w14:textId="77777777" w:rsidTr="004654AF">
        <w:tc>
          <w:tcPr>
            <w:tcW w:w="959" w:type="dxa"/>
            <w:shd w:val="clear" w:color="auto" w:fill="auto"/>
            <w:vAlign w:val="center"/>
          </w:tcPr>
          <w:p w14:paraId="6D42F49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ADA6F6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производства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EAF31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7BF33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2EAA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60EC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604A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1D73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ECF5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817E5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D987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370C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EA79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321E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B85D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DB49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FE9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BC75F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070B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4B6E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DA6F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F98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842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81D28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9FD3615" w14:textId="77777777" w:rsidTr="004654AF">
        <w:tc>
          <w:tcPr>
            <w:tcW w:w="959" w:type="dxa"/>
            <w:shd w:val="clear" w:color="auto" w:fill="auto"/>
            <w:vAlign w:val="center"/>
          </w:tcPr>
          <w:p w14:paraId="03714678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BA916C7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Малярный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DB98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365EB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FC8B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909D6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F322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8072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A920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B40A9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B3BE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CB0C7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4E0141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70831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E62BC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CE8AF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A7CE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19777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D6E3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F082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BE0F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637D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C806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AA3D3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38A5CFF4" w14:textId="77777777" w:rsidTr="004654AF">
        <w:tc>
          <w:tcPr>
            <w:tcW w:w="959" w:type="dxa"/>
            <w:shd w:val="clear" w:color="auto" w:fill="auto"/>
            <w:vAlign w:val="center"/>
          </w:tcPr>
          <w:p w14:paraId="3210A0B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2F2E0A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малярного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A2364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08E4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3AE6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A866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8284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3202E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A59E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B6AF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7DCF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8935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D055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7C25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C334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5B231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237D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95A0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294A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0D3A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84D6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3822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9C8F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3191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2CEA52A" w14:textId="77777777" w:rsidTr="004654AF">
        <w:tc>
          <w:tcPr>
            <w:tcW w:w="959" w:type="dxa"/>
            <w:shd w:val="clear" w:color="auto" w:fill="auto"/>
            <w:vAlign w:val="center"/>
          </w:tcPr>
          <w:p w14:paraId="4C27A220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7838157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05A6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D7D39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DC86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1307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1FB6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AD8F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58EC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884D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0291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A1FC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61F1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7225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028D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2E819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2A48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A212C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C00D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DEA2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0DF73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D1376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7E0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E703C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7D7670ED" w14:textId="77777777" w:rsidTr="004654AF">
        <w:tc>
          <w:tcPr>
            <w:tcW w:w="959" w:type="dxa"/>
            <w:shd w:val="clear" w:color="auto" w:fill="auto"/>
            <w:vAlign w:val="center"/>
          </w:tcPr>
          <w:p w14:paraId="2CA316F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 (39)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B60D3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2552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CEF4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8780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5AE9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AA82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5ECF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4C87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FF8C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C142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19DF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A086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4FC5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68DF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758D9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92F5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E57C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F6515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9C185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F1E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1074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58BA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00366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503806FD" w14:textId="77777777" w:rsidTr="004654AF">
        <w:tc>
          <w:tcPr>
            <w:tcW w:w="959" w:type="dxa"/>
            <w:shd w:val="clear" w:color="auto" w:fill="auto"/>
            <w:vAlign w:val="center"/>
          </w:tcPr>
          <w:p w14:paraId="43D71F78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EDF23A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маляра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6858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1BBA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D36C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EA1B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344B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4A32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76C1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FC6F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5DFA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53D44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03CDF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0211B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6F6D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CE92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D296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4F641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12E7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A01E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B8AF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29B9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B385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316E4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CF61A2A" w14:textId="77777777" w:rsidTr="004654AF">
        <w:tc>
          <w:tcPr>
            <w:tcW w:w="959" w:type="dxa"/>
            <w:shd w:val="clear" w:color="auto" w:fill="auto"/>
            <w:vAlign w:val="center"/>
          </w:tcPr>
          <w:p w14:paraId="1070F55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8811E37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70F7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CEFE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F64E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214F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EAAB6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BEAE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37E4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44B6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1063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B403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E989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4011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EF6E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172CB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0470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6DD7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F3C5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F9C6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3112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B025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9F696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9C44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60C61DB" w14:textId="77777777" w:rsidTr="004654AF">
        <w:tc>
          <w:tcPr>
            <w:tcW w:w="959" w:type="dxa"/>
            <w:shd w:val="clear" w:color="auto" w:fill="auto"/>
            <w:vAlign w:val="center"/>
          </w:tcPr>
          <w:p w14:paraId="68569A51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D6B0631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Монтажный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D96DC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562F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74E6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1AA4F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CBCA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19A5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E953D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418F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20B2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6D0A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39CD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7CB5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59D6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F8C5F6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355FC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5A8B3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E8196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23A8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F61C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A220E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D48A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2DE526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74E57812" w14:textId="77777777" w:rsidTr="004654AF">
        <w:tc>
          <w:tcPr>
            <w:tcW w:w="959" w:type="dxa"/>
            <w:shd w:val="clear" w:color="auto" w:fill="auto"/>
            <w:vAlign w:val="center"/>
          </w:tcPr>
          <w:p w14:paraId="0412F4F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64D4CF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монтажного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8FD0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4217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9269F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F7EB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1AB4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7E32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71CA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768E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3FD7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42F9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694B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8A33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F1F9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EF0BB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B09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DBBD3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13FC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18E5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BC8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E9E3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B840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E7DA3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18FCFCA" w14:textId="77777777" w:rsidTr="004654AF">
        <w:tc>
          <w:tcPr>
            <w:tcW w:w="959" w:type="dxa"/>
            <w:shd w:val="clear" w:color="auto" w:fill="auto"/>
            <w:vAlign w:val="center"/>
          </w:tcPr>
          <w:p w14:paraId="223C53E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F6ADCF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ACD8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FDC3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52B9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9168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708A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8019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6946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B5FB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7483F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F874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9B1C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B1D8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B8C71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BB0C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6E0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721A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13C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6581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5D1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F0AD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4C4D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34A39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80B4B41" w14:textId="77777777" w:rsidTr="004654AF">
        <w:tc>
          <w:tcPr>
            <w:tcW w:w="959" w:type="dxa"/>
            <w:shd w:val="clear" w:color="auto" w:fill="auto"/>
            <w:vAlign w:val="center"/>
          </w:tcPr>
          <w:p w14:paraId="052336F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43А (43)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2FFD57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ACAB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4C63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80B1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27EC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9A5E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1B69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AEBB1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4D52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4FBD9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2A144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5936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7C2C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C5F9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EF46ED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4DED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9854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F2011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20C0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7A2D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280B6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497B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D12DF3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AF7CFD1" w14:textId="77777777" w:rsidTr="004654AF">
        <w:tc>
          <w:tcPr>
            <w:tcW w:w="959" w:type="dxa"/>
            <w:shd w:val="clear" w:color="auto" w:fill="auto"/>
            <w:vAlign w:val="center"/>
          </w:tcPr>
          <w:p w14:paraId="2452CE8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7C93F86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96B9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58D6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24E2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09FA5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D4A9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6BF7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F25C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DF40E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CA81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E102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2937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4005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0E7C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DA27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253A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4BF6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45E8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E840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FFD6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DC8D8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F7C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DC5DE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F4F8A93" w14:textId="77777777" w:rsidTr="004654AF">
        <w:tc>
          <w:tcPr>
            <w:tcW w:w="959" w:type="dxa"/>
            <w:shd w:val="clear" w:color="auto" w:fill="auto"/>
            <w:vAlign w:val="center"/>
          </w:tcPr>
          <w:p w14:paraId="6FEC63DB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44А (44)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ABFCE1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51C9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AB42F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3491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C206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8042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88E4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A528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010E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93F5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3BDB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636E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923F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8F4B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444B1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01F6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48D66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5699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40C4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7BC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9F3A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A29C6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35642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9E8B46E" w14:textId="77777777" w:rsidTr="004654AF">
        <w:tc>
          <w:tcPr>
            <w:tcW w:w="959" w:type="dxa"/>
            <w:shd w:val="clear" w:color="auto" w:fill="auto"/>
            <w:vAlign w:val="center"/>
          </w:tcPr>
          <w:p w14:paraId="1983FA0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1BA319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4CFE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B933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E72B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860B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7950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10E6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7822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CCE9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33B2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601A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ED1AF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3083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202D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36BBB2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F6E8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4399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7012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79D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AF50D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BE083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4D65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92EF7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4B434626" w14:textId="77777777" w:rsidTr="004654AF">
        <w:tc>
          <w:tcPr>
            <w:tcW w:w="959" w:type="dxa"/>
            <w:shd w:val="clear" w:color="auto" w:fill="auto"/>
            <w:vAlign w:val="center"/>
          </w:tcPr>
          <w:p w14:paraId="2F5EA831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45А (45)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D673D89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B093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1864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E5C65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F718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7E58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27F14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60A3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7B12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7062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7EAF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1C98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153C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C4AE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354465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1A3E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E66E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1E46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785B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5A84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87F4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BCE6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D5B9B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43E2E051" w14:textId="77777777" w:rsidTr="004654AF">
        <w:tc>
          <w:tcPr>
            <w:tcW w:w="959" w:type="dxa"/>
            <w:shd w:val="clear" w:color="auto" w:fill="auto"/>
            <w:vAlign w:val="center"/>
          </w:tcPr>
          <w:p w14:paraId="6EE70C60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0D2A048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Сварочный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5BC9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3E56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189D3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8995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341F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BB71C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0946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E34AF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C08A4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8497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C3A2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477D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B7200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7547D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4FBF4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16B1F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A552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4ED4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3EF7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B473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B9DFF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9D10C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0186E0C2" w14:textId="77777777" w:rsidTr="004654AF">
        <w:tc>
          <w:tcPr>
            <w:tcW w:w="959" w:type="dxa"/>
            <w:shd w:val="clear" w:color="auto" w:fill="auto"/>
            <w:vAlign w:val="center"/>
          </w:tcPr>
          <w:p w14:paraId="71C4509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55013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сварочного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1D13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8E1B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C30B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661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0961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E0EA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9FD8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41EF7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8C3B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D2F8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8252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90B6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C73F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6E765C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94A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EC195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942C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701FB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7D16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D066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0663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3663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0E2A4C5" w14:textId="77777777" w:rsidTr="004654AF">
        <w:tc>
          <w:tcPr>
            <w:tcW w:w="959" w:type="dxa"/>
            <w:shd w:val="clear" w:color="auto" w:fill="auto"/>
            <w:vAlign w:val="center"/>
          </w:tcPr>
          <w:p w14:paraId="2E69232E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277781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473B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AF3E0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EAD4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E5B37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235A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53B6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8984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A0AE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5C037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FEBE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D1E6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71E6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B779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3B5C0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8E2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453F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9E7F4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85A2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B255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E89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8D7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7A004B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30C3BF90" w14:textId="77777777" w:rsidTr="004654AF">
        <w:tc>
          <w:tcPr>
            <w:tcW w:w="959" w:type="dxa"/>
            <w:shd w:val="clear" w:color="auto" w:fill="auto"/>
            <w:vAlign w:val="center"/>
          </w:tcPr>
          <w:p w14:paraId="51D7F8C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47А (47)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570A524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7C39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BCCB3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CD71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7B7D8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8C58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2CDF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861A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A5DA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BF31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CCEF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1078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FC0C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80A2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6E895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ABC6E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FB67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CA57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53B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1DC2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C3D2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7EBB6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E7AC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5121C32F" w14:textId="77777777" w:rsidTr="004654AF">
        <w:tc>
          <w:tcPr>
            <w:tcW w:w="959" w:type="dxa"/>
            <w:shd w:val="clear" w:color="auto" w:fill="auto"/>
            <w:vAlign w:val="center"/>
          </w:tcPr>
          <w:p w14:paraId="6098D31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1E7537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7A50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74EEA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F3A02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531C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8021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8CEB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277A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9A7B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72FF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CA43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834B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EF09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4A52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446FF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BFB8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02544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B40B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1E49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E8CA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BF13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6AC1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27F1A5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691F62" w:rsidRPr="00F06873" w14:paraId="71DC3E5E" w14:textId="77777777" w:rsidTr="004654AF">
        <w:tc>
          <w:tcPr>
            <w:tcW w:w="959" w:type="dxa"/>
            <w:shd w:val="clear" w:color="auto" w:fill="auto"/>
            <w:vAlign w:val="center"/>
          </w:tcPr>
          <w:p w14:paraId="1749C488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40562D0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Слесарный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AC6B0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A92BE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A29E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9AD2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98D3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047B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0C9D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FCE0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4177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9301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B369C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EE49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8547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90E26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FA06E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8E7D40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BF45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CF8C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52A5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AE7A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8DAF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89471B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4717ADB2" w14:textId="77777777" w:rsidTr="004654AF">
        <w:tc>
          <w:tcPr>
            <w:tcW w:w="959" w:type="dxa"/>
            <w:shd w:val="clear" w:color="auto" w:fill="auto"/>
            <w:vAlign w:val="center"/>
          </w:tcPr>
          <w:p w14:paraId="29518CC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8921558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слесарного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4998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5ED91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BA7D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72472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208F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3CE6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6F69E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3E2F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BA436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B85C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BF6A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6CC3B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D45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676D6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110C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10D6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09D2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DFE5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6DD3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655A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5036A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4CA3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5A3DC2AE" w14:textId="77777777" w:rsidTr="004654AF">
        <w:tc>
          <w:tcPr>
            <w:tcW w:w="959" w:type="dxa"/>
            <w:shd w:val="clear" w:color="auto" w:fill="auto"/>
            <w:vAlign w:val="center"/>
          </w:tcPr>
          <w:p w14:paraId="726F514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8D821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C52EE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A65A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EE55E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6273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EA8E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697A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911E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5DCC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74DA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F249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02C5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5325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C1CF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D3793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282E4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8363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8C46C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49CC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07A8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A6CC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5B19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9F8D6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B06F76A" w14:textId="77777777" w:rsidTr="004654AF">
        <w:tc>
          <w:tcPr>
            <w:tcW w:w="959" w:type="dxa"/>
            <w:shd w:val="clear" w:color="auto" w:fill="auto"/>
            <w:vAlign w:val="center"/>
          </w:tcPr>
          <w:p w14:paraId="0E6285E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50А (50)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4B87A1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317A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237A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1E27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D2FF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9C385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2AC8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DA3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7B32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3BD1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E5A3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CD47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3FEC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5669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23CE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A995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EB54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13249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6F1E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E1B6B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B4EF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8134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C0F86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473A2DE2" w14:textId="77777777" w:rsidTr="004654AF">
        <w:tc>
          <w:tcPr>
            <w:tcW w:w="959" w:type="dxa"/>
            <w:shd w:val="clear" w:color="auto" w:fill="auto"/>
            <w:vAlign w:val="center"/>
          </w:tcPr>
          <w:p w14:paraId="654E6F7A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D179096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Токарно-фрезерный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12883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E01330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10379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325D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2F2F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44681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EDAA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B795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E437B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A3983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85FF6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A3B4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5691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91CDB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29F2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B4682C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1439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EFC8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DBB7E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29FC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B8F7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A0AB12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2B340AB4" w14:textId="77777777" w:rsidTr="004654AF">
        <w:tc>
          <w:tcPr>
            <w:tcW w:w="959" w:type="dxa"/>
            <w:shd w:val="clear" w:color="auto" w:fill="auto"/>
            <w:vAlign w:val="center"/>
          </w:tcPr>
          <w:p w14:paraId="1DFF0A59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3CCA9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токарно-фрезерного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3560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CC46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B811F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96A05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92723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337E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99C5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4568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C768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F325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E962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7B00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BFD8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8DA3A0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EFC9A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18A3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ED58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62F2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F7B9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601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9C79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BF9DA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DE86748" w14:textId="77777777" w:rsidTr="004654AF">
        <w:tc>
          <w:tcPr>
            <w:tcW w:w="959" w:type="dxa"/>
            <w:shd w:val="clear" w:color="auto" w:fill="auto"/>
            <w:vAlign w:val="center"/>
          </w:tcPr>
          <w:p w14:paraId="068B55C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A65E06D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токарно-фрезерных станков с числовым программным управлением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5F6D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EA08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5869E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E30B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4D2A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56580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7B0F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146C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83497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A6C41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BD2FA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D9BAD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E275A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8C9029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75B3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88166D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4471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37FB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AB9B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6DFA0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1D93B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6B9B8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6DCFA659" w14:textId="77777777" w:rsidTr="004654AF">
        <w:tc>
          <w:tcPr>
            <w:tcW w:w="959" w:type="dxa"/>
            <w:shd w:val="clear" w:color="auto" w:fill="auto"/>
            <w:vAlign w:val="center"/>
          </w:tcPr>
          <w:p w14:paraId="57CF3DD3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52А (52)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483AD7B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Оператор токарно-фрезерных </w:t>
            </w:r>
            <w:r>
              <w:rPr>
                <w:sz w:val="18"/>
                <w:szCs w:val="18"/>
              </w:rPr>
              <w:lastRenderedPageBreak/>
              <w:t>станков с числовым программным управлением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A31B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6C8D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75F3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B73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5ECFA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5246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5E628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F624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D735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1F12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1D4E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60CB3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60106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3626CE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7BA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7B3B9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6EC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F5B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617A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ACCC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1D74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EFAFD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E1DD03F" w14:textId="77777777" w:rsidTr="004654AF">
        <w:tc>
          <w:tcPr>
            <w:tcW w:w="959" w:type="dxa"/>
            <w:shd w:val="clear" w:color="auto" w:fill="auto"/>
            <w:vAlign w:val="center"/>
          </w:tcPr>
          <w:p w14:paraId="522D9FF7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B5E957B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Участок гибки и лазерной резки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9965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E531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B010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73A14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FF260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623FA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306E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1616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5D35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DE47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175BB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CA9B5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933B2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C50AD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13033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A6EE0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A5473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AAB0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33819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000A2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933C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E7C358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32209202" w14:textId="77777777" w:rsidTr="004654AF">
        <w:tc>
          <w:tcPr>
            <w:tcW w:w="959" w:type="dxa"/>
            <w:shd w:val="clear" w:color="auto" w:fill="auto"/>
            <w:vAlign w:val="center"/>
          </w:tcPr>
          <w:p w14:paraId="18CAE764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B1BAD63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 гибки и лазерной резки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782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B3C3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5FE3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B7366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AE5E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6CBB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50DE6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0F8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07781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9713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E151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03B4B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39C14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1B89C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4A88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50B5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5C5E9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5486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876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4DDF6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81603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55155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F9234D9" w14:textId="77777777" w:rsidTr="004654AF">
        <w:tc>
          <w:tcPr>
            <w:tcW w:w="959" w:type="dxa"/>
            <w:shd w:val="clear" w:color="auto" w:fill="auto"/>
            <w:vAlign w:val="center"/>
          </w:tcPr>
          <w:p w14:paraId="268E23AE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5FB9298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гибочного станка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3396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2293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8398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82735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8F7B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8EB9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70426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AFC1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A9EC2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D452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72BD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DD07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8712D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2EB0EA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E3E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D3EE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7114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3677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932A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83D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F015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28190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1E9253A3" w14:textId="77777777" w:rsidTr="004654AF">
        <w:tc>
          <w:tcPr>
            <w:tcW w:w="959" w:type="dxa"/>
            <w:shd w:val="clear" w:color="auto" w:fill="auto"/>
            <w:vAlign w:val="center"/>
          </w:tcPr>
          <w:p w14:paraId="270276A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54А (54)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48F787B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гибочного станка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0DD1E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3ABF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D41B6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2C36A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3A792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46424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6A77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6F1A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4F680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5615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879E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EA6AD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1145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B5233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14DE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B084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D9AA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71C0B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FA005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ED0D9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2EFB7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7326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76E3979" w14:textId="77777777" w:rsidTr="004654AF">
        <w:tc>
          <w:tcPr>
            <w:tcW w:w="959" w:type="dxa"/>
            <w:shd w:val="clear" w:color="auto" w:fill="auto"/>
            <w:vAlign w:val="center"/>
          </w:tcPr>
          <w:p w14:paraId="6E9F5600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B32A45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лазерных установок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69850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21A0B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2006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A400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B629D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6F15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A3983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1321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F98CE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9EA25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C63D7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30EC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FFF82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5DEE48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F0EC8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AEAB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F3007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4AE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7692C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EA87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4B1F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005BE9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6F5B8A4" w14:textId="77777777" w:rsidTr="004654AF">
        <w:tc>
          <w:tcPr>
            <w:tcW w:w="959" w:type="dxa"/>
            <w:shd w:val="clear" w:color="auto" w:fill="auto"/>
            <w:vAlign w:val="center"/>
          </w:tcPr>
          <w:p w14:paraId="2A9F7F6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55А (55)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3E80902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лазерных установок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AE63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1C99F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4B51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7236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A266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3E7D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6D87F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056AF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E6538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1F90A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FC2C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443DA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FE4C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C39E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A5F4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9E700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3BCC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335AE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31FB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549A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B722D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6C0A13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7B5948E9" w14:textId="77777777" w:rsidTr="004654AF">
        <w:tc>
          <w:tcPr>
            <w:tcW w:w="959" w:type="dxa"/>
            <w:shd w:val="clear" w:color="auto" w:fill="auto"/>
            <w:vAlign w:val="center"/>
          </w:tcPr>
          <w:p w14:paraId="1BB91025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5AD277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оператора ЧПУ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D0F49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456E8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ADE0C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94DA7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8D7B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D1F01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F351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971E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85E1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29312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4FD2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3EF1E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D3C1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AC4719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46F11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9CF3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17DC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B3BF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C1653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406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7D01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AC0A3D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23634574" w14:textId="77777777" w:rsidTr="004654AF">
        <w:tc>
          <w:tcPr>
            <w:tcW w:w="959" w:type="dxa"/>
            <w:shd w:val="clear" w:color="auto" w:fill="auto"/>
            <w:vAlign w:val="center"/>
          </w:tcPr>
          <w:p w14:paraId="2B4F177E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56А (56)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451890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оператора ЧПУ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CC135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0EF8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5879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4ACF7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05FB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9E519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AD0B5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99ABC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5FC5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2BF29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0688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B5944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05924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7CA642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70C71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91B9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744A4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52BF5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82566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38738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B49C9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BE74C3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399644EB" w14:textId="77777777" w:rsidTr="004654AF">
        <w:tc>
          <w:tcPr>
            <w:tcW w:w="959" w:type="dxa"/>
            <w:shd w:val="clear" w:color="auto" w:fill="auto"/>
            <w:vAlign w:val="center"/>
          </w:tcPr>
          <w:p w14:paraId="326C2F9C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B6B3D8C" w14:textId="77777777" w:rsidR="00691F62" w:rsidRPr="00691F62" w:rsidRDefault="00691F62" w:rsidP="001B19D8">
            <w:pPr>
              <w:jc w:val="center"/>
              <w:rPr>
                <w:b/>
                <w:sz w:val="18"/>
                <w:szCs w:val="18"/>
              </w:rPr>
            </w:pPr>
            <w:r w:rsidRPr="00691F62">
              <w:rPr>
                <w:b/>
                <w:sz w:val="18"/>
                <w:szCs w:val="18"/>
              </w:rPr>
              <w:t>Участок сборки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2527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75051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513BD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7183F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DF906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B4008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84587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41990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98814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A5460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7D742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DEF48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D57EDD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14CCC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4DC0D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3EB9B0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A701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ECDC1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C4A09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50D3B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D5C7D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F5FCF0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691F62" w:rsidRPr="00F06873" w14:paraId="7427CB1A" w14:textId="77777777" w:rsidTr="004654AF">
        <w:tc>
          <w:tcPr>
            <w:tcW w:w="959" w:type="dxa"/>
            <w:shd w:val="clear" w:color="auto" w:fill="auto"/>
            <w:vAlign w:val="center"/>
          </w:tcPr>
          <w:p w14:paraId="54DEAB22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D58274A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 сборки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E8505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5E3F2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AA253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63A6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F544F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63CAF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6E3CA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197A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871EC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4518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A9238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C3D5D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E97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C361A6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9EED2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FBE86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10647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EB961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E95D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B3CD7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DF08C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160A85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1D20ABB1" w14:textId="77777777" w:rsidTr="004654AF">
        <w:tc>
          <w:tcPr>
            <w:tcW w:w="959" w:type="dxa"/>
            <w:shd w:val="clear" w:color="auto" w:fill="auto"/>
            <w:vAlign w:val="center"/>
          </w:tcPr>
          <w:p w14:paraId="35A7A40D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B4D529F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радиоэлектронной аппаратуры и приборов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679E0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26BE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5E58B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7D99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7B94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0551F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25C1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8C809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2E6AF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C94EA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DC4CB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7EAB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7426F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9081D2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538D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6E1E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E98D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5A824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45395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B553A8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5755C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83B0C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91F62" w:rsidRPr="00F06873" w14:paraId="099FEDCB" w14:textId="77777777" w:rsidTr="004654AF">
        <w:tc>
          <w:tcPr>
            <w:tcW w:w="959" w:type="dxa"/>
            <w:shd w:val="clear" w:color="auto" w:fill="auto"/>
            <w:vAlign w:val="center"/>
          </w:tcPr>
          <w:p w14:paraId="0967552F" w14:textId="77777777" w:rsid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58А (58)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3BA22C" w14:textId="77777777" w:rsidR="00691F62" w:rsidRPr="00691F62" w:rsidRDefault="00691F6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радиоэлектронной аппаратуры и приборов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C9515D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4365C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A37873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50BDBA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8B5C4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5F726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B56B4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E17F07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D2E94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4D7DA0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D93BC4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6A379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4A278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FDC612E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88FF72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6BC9B2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9A9E6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797E5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2B26FF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83F9C1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1110EB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C2DCDC" w14:textId="77777777" w:rsidR="00691F62" w:rsidRDefault="00691F6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5772409D" w14:textId="77777777" w:rsidR="0065289A" w:rsidRDefault="0065289A" w:rsidP="009A1326">
      <w:pPr>
        <w:rPr>
          <w:sz w:val="18"/>
          <w:szCs w:val="18"/>
          <w:lang w:val="en-US"/>
        </w:rPr>
      </w:pPr>
    </w:p>
    <w:p w14:paraId="5525A5E5" w14:textId="77777777"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691F62">
        <w:rPr>
          <w:rStyle w:val="a9"/>
        </w:rPr>
        <w:t>28.07.2025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14:paraId="205A1A62" w14:textId="77777777" w:rsidR="004654AF" w:rsidRDefault="004654AF" w:rsidP="009D6532"/>
    <w:p w14:paraId="3BB2F36D" w14:textId="77777777"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6837321F" w14:textId="77777777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B315D8F" w14:textId="77777777" w:rsidR="009D6532" w:rsidRPr="004E51DC" w:rsidRDefault="00691F62" w:rsidP="009D6532">
            <w:pPr>
              <w:pStyle w:val="aa"/>
            </w:pPr>
            <w:r>
              <w:t>Исполнительный директор</w:t>
            </w:r>
          </w:p>
        </w:tc>
        <w:tc>
          <w:tcPr>
            <w:tcW w:w="283" w:type="dxa"/>
            <w:vAlign w:val="bottom"/>
          </w:tcPr>
          <w:p w14:paraId="0FDF234C" w14:textId="77777777" w:rsidR="009D6532" w:rsidRPr="004E51D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7E59E71C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5A040878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7C5C1A0" w14:textId="77777777" w:rsidR="009D6532" w:rsidRPr="004E51DC" w:rsidRDefault="00691F62" w:rsidP="009D6532">
            <w:pPr>
              <w:pStyle w:val="aa"/>
            </w:pPr>
            <w:r>
              <w:t>Гарсков Роман Валерьевич</w:t>
            </w:r>
          </w:p>
        </w:tc>
        <w:tc>
          <w:tcPr>
            <w:tcW w:w="284" w:type="dxa"/>
            <w:vAlign w:val="bottom"/>
          </w:tcPr>
          <w:p w14:paraId="28A215C1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6D2965E7" w14:textId="409314EA" w:rsidR="009D6532" w:rsidRPr="004E51DC" w:rsidRDefault="004D0767" w:rsidP="009D6532">
            <w:pPr>
              <w:pStyle w:val="aa"/>
            </w:pPr>
            <w:r>
              <w:t>11.08.2025</w:t>
            </w:r>
          </w:p>
        </w:tc>
      </w:tr>
      <w:tr w:rsidR="009D6532" w:rsidRPr="000905BE" w14:paraId="188E22AF" w14:textId="77777777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88ABBFC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6D5A7B86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341C0BC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4C8BCC48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2A28B3C9" w14:textId="77777777" w:rsidR="009D6532" w:rsidRPr="000905BE" w:rsidRDefault="00691F6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7685E06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08FE22EA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14:paraId="1FD5457B" w14:textId="77777777" w:rsidR="009D6532" w:rsidRDefault="009D6532" w:rsidP="009D6532">
      <w:pPr>
        <w:rPr>
          <w:lang w:val="en-US"/>
        </w:rPr>
      </w:pPr>
    </w:p>
    <w:p w14:paraId="53D7321C" w14:textId="77777777"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14:paraId="61EB834C" w14:textId="77777777" w:rsidTr="00691F6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01AA3F62" w14:textId="77777777" w:rsidR="009D6532" w:rsidRPr="004E51DC" w:rsidRDefault="00691F62" w:rsidP="009D6532">
            <w:pPr>
              <w:pStyle w:val="aa"/>
            </w:pPr>
            <w:r>
              <w:t>Начальник производства</w:t>
            </w:r>
          </w:p>
        </w:tc>
        <w:tc>
          <w:tcPr>
            <w:tcW w:w="283" w:type="dxa"/>
            <w:vAlign w:val="bottom"/>
          </w:tcPr>
          <w:p w14:paraId="7B4E3298" w14:textId="77777777" w:rsidR="009D6532" w:rsidRPr="004E51D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1F7E091" w14:textId="77777777"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1D6ED68C" w14:textId="77777777"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4029715C" w14:textId="77777777" w:rsidR="009D6532" w:rsidRPr="004E51DC" w:rsidRDefault="00691F62" w:rsidP="009D6532">
            <w:pPr>
              <w:pStyle w:val="aa"/>
            </w:pPr>
            <w:r>
              <w:t>Фролов Сергей Васильевич</w:t>
            </w:r>
          </w:p>
        </w:tc>
        <w:tc>
          <w:tcPr>
            <w:tcW w:w="284" w:type="dxa"/>
            <w:vAlign w:val="bottom"/>
          </w:tcPr>
          <w:p w14:paraId="10EE9F41" w14:textId="77777777"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2D60495F" w14:textId="15B8C7CC" w:rsidR="009D6532" w:rsidRPr="004E51DC" w:rsidRDefault="004D0767" w:rsidP="009D6532">
            <w:pPr>
              <w:pStyle w:val="aa"/>
            </w:pPr>
            <w:r>
              <w:t>11.08.2025</w:t>
            </w:r>
          </w:p>
        </w:tc>
      </w:tr>
      <w:tr w:rsidR="009D6532" w:rsidRPr="000905BE" w14:paraId="30B1E354" w14:textId="77777777" w:rsidTr="00691F6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318E6E2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0D5E31A3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71A30344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15C14BBB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3382FA82" w14:textId="77777777" w:rsidR="009D6532" w:rsidRPr="000905BE" w:rsidRDefault="00691F6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42D12232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6C19B140" w14:textId="77777777"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691F62" w:rsidRPr="00691F62" w14:paraId="318FDA69" w14:textId="77777777" w:rsidTr="00691F6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6AE9C1" w14:textId="77777777" w:rsidR="00691F62" w:rsidRPr="00691F62" w:rsidRDefault="00691F62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27965B98" w14:textId="77777777" w:rsidR="00691F62" w:rsidRPr="00691F62" w:rsidRDefault="00691F6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449ED3" w14:textId="77777777" w:rsidR="00691F62" w:rsidRPr="00691F62" w:rsidRDefault="00691F6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398DDEDE" w14:textId="77777777" w:rsidR="00691F62" w:rsidRPr="00691F62" w:rsidRDefault="00691F6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ABB8CD" w14:textId="77777777" w:rsidR="00691F62" w:rsidRPr="00691F62" w:rsidRDefault="00691F62" w:rsidP="009D6532">
            <w:pPr>
              <w:pStyle w:val="aa"/>
            </w:pPr>
            <w:r>
              <w:t>Жукова Ирина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0DD5541" w14:textId="77777777" w:rsidR="00691F62" w:rsidRPr="00691F62" w:rsidRDefault="00691F6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1C9514" w14:textId="6CD58C16" w:rsidR="00691F62" w:rsidRPr="00691F62" w:rsidRDefault="004D0767" w:rsidP="009D6532">
            <w:pPr>
              <w:pStyle w:val="aa"/>
            </w:pPr>
            <w:r>
              <w:t>11.08.2025</w:t>
            </w:r>
          </w:p>
        </w:tc>
      </w:tr>
      <w:tr w:rsidR="00691F62" w:rsidRPr="00691F62" w14:paraId="22EE801B" w14:textId="77777777" w:rsidTr="00691F6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76BAC62F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  <w:r w:rsidRPr="00691F6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7651E352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E8AB082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  <w:r w:rsidRPr="00691F6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69A23E78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0437A3B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  <w:r w:rsidRPr="00691F62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07B4EDD9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43154B17" w14:textId="77777777" w:rsidR="00691F62" w:rsidRPr="00691F62" w:rsidRDefault="00691F62" w:rsidP="009D6532">
            <w:pPr>
              <w:pStyle w:val="aa"/>
              <w:rPr>
                <w:vertAlign w:val="superscript"/>
              </w:rPr>
            </w:pPr>
            <w:r w:rsidRPr="00691F62">
              <w:rPr>
                <w:vertAlign w:val="superscript"/>
              </w:rPr>
              <w:t>(дата)</w:t>
            </w:r>
          </w:p>
        </w:tc>
      </w:tr>
    </w:tbl>
    <w:p w14:paraId="32B561FA" w14:textId="77777777" w:rsidR="002743B5" w:rsidRDefault="002743B5" w:rsidP="002743B5">
      <w:pPr>
        <w:rPr>
          <w:lang w:val="en-US"/>
        </w:rPr>
      </w:pPr>
    </w:p>
    <w:p w14:paraId="737C8950" w14:textId="77777777" w:rsidR="002743B5" w:rsidRPr="003C5C39" w:rsidRDefault="00BF5FA5" w:rsidP="002743B5">
      <w:r w:rsidRPr="00BF5FA5">
        <w:t>Эксперт (эксперты)</w:t>
      </w:r>
      <w:r w:rsidR="004654AF" w:rsidRPr="004654AF">
        <w:t xml:space="preserve">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B73123" w:rsidRPr="00B73123" w14:paraId="65DD122C" w14:textId="77777777" w:rsidTr="00B73123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ACA592" w14:textId="77777777" w:rsidR="002743B5" w:rsidRPr="00691F62" w:rsidRDefault="00691F62" w:rsidP="002743B5">
            <w:pPr>
              <w:pStyle w:val="aa"/>
            </w:pPr>
            <w:r w:rsidRPr="00691F62">
              <w:t>732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9588DE7" w14:textId="77777777" w:rsidR="002743B5" w:rsidRPr="00691F62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48DC24" w14:textId="77777777" w:rsidR="002743B5" w:rsidRPr="00691F62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6732296B" w14:textId="77777777" w:rsidR="002743B5" w:rsidRPr="00691F62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6BCDA2" w14:textId="77777777" w:rsidR="002743B5" w:rsidRPr="00691F62" w:rsidRDefault="00691F62" w:rsidP="002743B5">
            <w:pPr>
              <w:pStyle w:val="aa"/>
            </w:pPr>
            <w:r w:rsidRPr="00691F62">
              <w:t>Захарин Кирилл Юрьевич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4BC7892" w14:textId="77777777" w:rsidR="002743B5" w:rsidRPr="00691F62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6A6623" w14:textId="3CC41A5C" w:rsidR="002743B5" w:rsidRPr="00691F62" w:rsidRDefault="004D0767" w:rsidP="002743B5">
            <w:pPr>
              <w:pStyle w:val="aa"/>
            </w:pPr>
            <w:r>
              <w:t>04.08.2025</w:t>
            </w:r>
          </w:p>
        </w:tc>
      </w:tr>
      <w:tr w:rsidR="00B73123" w:rsidRPr="00B73123" w14:paraId="1C58C4FF" w14:textId="77777777" w:rsidTr="00B73123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14:paraId="6D0F0A6F" w14:textId="77777777" w:rsidR="002743B5" w:rsidRPr="00B73123" w:rsidRDefault="00691F62" w:rsidP="002743B5">
            <w:pPr>
              <w:pStyle w:val="aa"/>
              <w:rPr>
                <w:b/>
                <w:vertAlign w:val="superscript"/>
              </w:rPr>
            </w:pPr>
            <w:r w:rsidRPr="00B73123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14:paraId="7510261A" w14:textId="77777777" w:rsidR="002743B5" w:rsidRPr="00B73123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0792B54D" w14:textId="77777777" w:rsidR="002743B5" w:rsidRPr="00B73123" w:rsidRDefault="00691F62" w:rsidP="002743B5">
            <w:pPr>
              <w:pStyle w:val="aa"/>
              <w:rPr>
                <w:b/>
                <w:vertAlign w:val="superscript"/>
              </w:rPr>
            </w:pPr>
            <w:r w:rsidRPr="00B7312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14:paraId="2241F635" w14:textId="77777777" w:rsidR="002743B5" w:rsidRPr="00B73123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578F21AD" w14:textId="77777777" w:rsidR="002743B5" w:rsidRPr="00B73123" w:rsidRDefault="00691F62" w:rsidP="002743B5">
            <w:pPr>
              <w:pStyle w:val="aa"/>
              <w:rPr>
                <w:b/>
                <w:vertAlign w:val="superscript"/>
              </w:rPr>
            </w:pPr>
            <w:r w:rsidRPr="00B73123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shd w:val="clear" w:color="auto" w:fill="auto"/>
          </w:tcPr>
          <w:p w14:paraId="290BBC32" w14:textId="77777777" w:rsidR="002743B5" w:rsidRPr="00B73123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23F958B" w14:textId="77777777" w:rsidR="002743B5" w:rsidRPr="00B73123" w:rsidRDefault="00691F62" w:rsidP="002743B5">
            <w:pPr>
              <w:pStyle w:val="aa"/>
              <w:rPr>
                <w:vertAlign w:val="superscript"/>
              </w:rPr>
            </w:pPr>
            <w:r w:rsidRPr="00B73123">
              <w:rPr>
                <w:vertAlign w:val="superscript"/>
              </w:rPr>
              <w:t>(дата)</w:t>
            </w:r>
          </w:p>
        </w:tc>
      </w:tr>
    </w:tbl>
    <w:p w14:paraId="148A39C4" w14:textId="77777777"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66ED5" w14:textId="77777777" w:rsidR="00D52C7A" w:rsidRDefault="00D52C7A" w:rsidP="00691F62">
      <w:r>
        <w:separator/>
      </w:r>
    </w:p>
  </w:endnote>
  <w:endnote w:type="continuationSeparator" w:id="0">
    <w:p w14:paraId="27B10630" w14:textId="77777777" w:rsidR="00D52C7A" w:rsidRDefault="00D52C7A" w:rsidP="006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5222" w14:textId="77777777" w:rsidR="00D52C7A" w:rsidRDefault="00D52C7A" w:rsidP="00691F62">
      <w:r>
        <w:separator/>
      </w:r>
    </w:p>
  </w:footnote>
  <w:footnote w:type="continuationSeparator" w:id="0">
    <w:p w14:paraId="5BCC6B50" w14:textId="77777777" w:rsidR="00D52C7A" w:rsidRDefault="00D52C7A" w:rsidP="00691F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ctivedoc_name" w:val="Документ60"/>
    <w:docVar w:name="adv_info1" w:val="     "/>
    <w:docVar w:name="adv_info2" w:val="     "/>
    <w:docVar w:name="adv_info3" w:val="     "/>
    <w:docVar w:name="att_org_adr" w:val="109428, г.Москва, вн.тер. г. Муниципальный Округ Рязанский, пр-кт Рязанский, дом 30/15, офис 911"/>
    <w:docVar w:name="att_org_name" w:val="Общество с ограниченной ответственностью «Институт экспертизы условий труда»"/>
    <w:docVar w:name="att_org_reg_date" w:val="05.11.2019"/>
    <w:docVar w:name="att_org_reg_num" w:val="595"/>
    <w:docVar w:name="boss_fio" w:val="Михайличенко Сергей Дмитриевич"/>
    <w:docVar w:name="ceh_info" w:val="ОБЩЕСТВО С ОГРАНИЧЕННОЙ ОТВЕТСТВЕННОСТЬЮ &quot;СМАРТ СТИЛ&quot; "/>
    <w:docVar w:name="doc_name" w:val="Документ60"/>
    <w:docVar w:name="doc_type" w:val="5"/>
    <w:docVar w:name="fill_date" w:val="28.07.2025"/>
    <w:docVar w:name="org_guid" w:val="A0871DAD50104935884FD4BF129B11DE"/>
    <w:docVar w:name="org_id" w:val="33"/>
    <w:docVar w:name="org_name" w:val="     "/>
    <w:docVar w:name="pers_guids" w:val="83656B32DB6E40AB9101C0F7E7730BCA@070-033-136-98"/>
    <w:docVar w:name="pers_snils" w:val="83656B32DB6E40AB9101C0F7E7730BCA@070-033-136-98"/>
    <w:docVar w:name="podr_id" w:val="org_33"/>
    <w:docVar w:name="pred_dolg" w:val="Исполнительный директор"/>
    <w:docVar w:name="pred_fio" w:val="Гарсков Роман Валерьевич"/>
    <w:docVar w:name="prikaz_sout" w:val="817"/>
    <w:docVar w:name="rbtd_adr" w:val="     "/>
    <w:docVar w:name="rbtd_name" w:val="ОБЩЕСТВО С ОГРАНИЧЕННОЙ ОТВЕТСТВЕННОСТЬЮ &quot;СМАРТ СТИЛ&quot; "/>
    <w:docVar w:name="step_test" w:val="6"/>
    <w:docVar w:name="sv_docs" w:val="1"/>
  </w:docVars>
  <w:rsids>
    <w:rsidRoot w:val="00691F62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0767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91F62"/>
    <w:rsid w:val="006B3B11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73123"/>
    <w:rsid w:val="00B874F5"/>
    <w:rsid w:val="00BA560A"/>
    <w:rsid w:val="00BF5FA5"/>
    <w:rsid w:val="00C0355B"/>
    <w:rsid w:val="00C93056"/>
    <w:rsid w:val="00CA2E96"/>
    <w:rsid w:val="00CD2568"/>
    <w:rsid w:val="00D11966"/>
    <w:rsid w:val="00D52C7A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88938"/>
  <w15:docId w15:val="{B43986C3-837C-4E84-A001-B3254C49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91F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1F62"/>
    <w:rPr>
      <w:sz w:val="24"/>
    </w:rPr>
  </w:style>
  <w:style w:type="paragraph" w:styleId="ad">
    <w:name w:val="footer"/>
    <w:basedOn w:val="a"/>
    <w:link w:val="ae"/>
    <w:rsid w:val="00691F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91F6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SOUT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SOUT</dc:creator>
  <cp:lastModifiedBy>loc_admin</cp:lastModifiedBy>
  <cp:revision>3</cp:revision>
  <dcterms:created xsi:type="dcterms:W3CDTF">2025-07-31T09:02:00Z</dcterms:created>
  <dcterms:modified xsi:type="dcterms:W3CDTF">2025-08-25T14:57:00Z</dcterms:modified>
</cp:coreProperties>
</file>